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01" w:rsidRDefault="00CF6001" w:rsidP="00E35829">
      <w:pPr>
        <w:pStyle w:val="Title"/>
        <w:rPr>
          <w:color w:val="3E84A3" w:themeColor="accent4"/>
          <w:sz w:val="18"/>
          <w:szCs w:val="18"/>
        </w:rPr>
      </w:pPr>
      <w:r w:rsidRPr="00CF6001">
        <w:rPr>
          <w:color w:val="3E84A3" w:themeColor="accent4"/>
          <w:sz w:val="72"/>
          <w:szCs w:val="72"/>
        </w:rPr>
        <w:t>Rural Readings</w:t>
      </w:r>
    </w:p>
    <w:p w:rsidR="00CF6001" w:rsidRPr="00CF6001" w:rsidRDefault="00CF6001" w:rsidP="00E35829">
      <w:pPr>
        <w:pStyle w:val="Title"/>
        <w:rPr>
          <w:color w:val="3E84A3" w:themeColor="accent4"/>
          <w:sz w:val="18"/>
          <w:szCs w:val="18"/>
        </w:rPr>
      </w:pPr>
    </w:p>
    <w:p w:rsidR="00187FFA" w:rsidRPr="00CF6001" w:rsidRDefault="00CF6001" w:rsidP="00E35829">
      <w:pPr>
        <w:pStyle w:val="Title"/>
        <w:rPr>
          <w:color w:val="3E84A3" w:themeColor="accent4"/>
          <w:sz w:val="22"/>
          <w:szCs w:val="22"/>
        </w:rPr>
      </w:pPr>
      <w:r w:rsidRPr="00CF6001">
        <w:rPr>
          <w:color w:val="3E84A3" w:themeColor="accent4"/>
          <w:sz w:val="22"/>
          <w:szCs w:val="22"/>
        </w:rPr>
        <w:t>(</w:t>
      </w:r>
      <w:r w:rsidR="008A2B0C" w:rsidRPr="00CF6001">
        <w:rPr>
          <w:color w:val="3E84A3" w:themeColor="accent4"/>
          <w:sz w:val="22"/>
          <w:szCs w:val="22"/>
        </w:rPr>
        <w:t>Mary</w:t>
      </w:r>
      <w:r w:rsidR="00E35829" w:rsidRPr="00CF6001">
        <w:rPr>
          <w:color w:val="3E84A3" w:themeColor="accent4"/>
          <w:sz w:val="22"/>
          <w:szCs w:val="22"/>
        </w:rPr>
        <w:t xml:space="preserve"> E SEymour memorial free library &amp; cassadga branch library</w:t>
      </w:r>
      <w:r>
        <w:rPr>
          <w:color w:val="3E84A3" w:themeColor="accent4"/>
          <w:sz w:val="22"/>
          <w:szCs w:val="22"/>
        </w:rPr>
        <w:t xml:space="preserve"> </w:t>
      </w:r>
      <w:r w:rsidRPr="00CF6001">
        <w:rPr>
          <w:color w:val="3E84A3" w:themeColor="accent4"/>
          <w:sz w:val="22"/>
          <w:szCs w:val="22"/>
        </w:rPr>
        <w:t>Newsletter)</w:t>
      </w:r>
      <w:r w:rsidR="00283165" w:rsidRPr="00CF6001">
        <w:rPr>
          <w:color w:val="3E84A3" w:themeColor="accent4"/>
          <w:sz w:val="22"/>
          <w:szCs w:val="22"/>
        </w:rPr>
        <w:t xml:space="preserve">  </w:t>
      </w:r>
    </w:p>
    <w:p w:rsidR="00283165" w:rsidRPr="00CF6001" w:rsidRDefault="00CF6001" w:rsidP="00CF6001">
      <w:pPr>
        <w:pStyle w:val="Heading1"/>
        <w:rPr>
          <w:color w:val="3E84A3" w:themeColor="accent4"/>
          <w:sz w:val="28"/>
          <w:szCs w:val="28"/>
        </w:rPr>
      </w:pPr>
      <w:r w:rsidRPr="00283165">
        <w:rPr>
          <w:noProof/>
          <w:color w:val="3E84A3" w:themeColor="accent4"/>
          <w:sz w:val="72"/>
          <w:szCs w:val="72"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4428DC19" wp14:editId="6E907FD3">
                <wp:simplePos x="0" y="0"/>
                <wp:positionH relativeFrom="margin">
                  <wp:align>left</wp:align>
                </wp:positionH>
                <wp:positionV relativeFrom="margin">
                  <wp:posOffset>1001872</wp:posOffset>
                </wp:positionV>
                <wp:extent cx="2136140" cy="7540625"/>
                <wp:effectExtent l="0" t="0" r="0" b="3175"/>
                <wp:wrapSquare wrapText="bothSides"/>
                <wp:docPr id="1" name="Text Box 1" descr="Text box sidebar for laying out a highlighted story and photo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754120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187FFA" w:rsidTr="00D84183">
                              <w:trPr>
                                <w:trHeight w:hRule="exact" w:val="11898"/>
                              </w:trPr>
                              <w:tc>
                                <w:tcPr>
                                  <w:tcW w:w="3518" w:type="dxa"/>
                                  <w:shd w:val="clear" w:color="auto" w:fill="3E84A3" w:themeFill="accent4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187FFA" w:rsidRDefault="007A432D" w:rsidP="007A432D">
                                  <w:pPr>
                                    <w:pStyle w:val="BlockHeading"/>
                                    <w:ind w:left="0"/>
                                    <w:jc w:val="center"/>
                                  </w:pPr>
                                  <w:r>
                                    <w:t>The New Year Brings Many Changes!</w:t>
                                  </w:r>
                                </w:p>
                                <w:p w:rsidR="007A432D" w:rsidRDefault="007A432D" w:rsidP="007A432D">
                                  <w:pPr>
                                    <w:pStyle w:val="BlockText"/>
                                  </w:pPr>
                                  <w:r>
                                    <w:t>There have been many changes at our libraries in 2019, starting with a new Library Director</w:t>
                                  </w:r>
                                  <w:r w:rsidR="00506C07">
                                    <w:t xml:space="preserve">: Hannah Abram of South Stockton, </w:t>
                                  </w:r>
                                  <w:r w:rsidR="00D84183">
                                    <w:t>who started back in May</w:t>
                                  </w:r>
                                  <w:proofErr w:type="gramStart"/>
                                  <w:r w:rsidR="00D84183">
                                    <w:t>,</w:t>
                                  </w:r>
                                  <w:r>
                                    <w:t>.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</w:p>
                                <w:p w:rsidR="00BC0907" w:rsidRDefault="00506C07" w:rsidP="00BC0907">
                                  <w:pPr>
                                    <w:pStyle w:val="BlockText"/>
                                  </w:pPr>
                                  <w:r>
                                    <w:t>We also had funding cut that made us have to shorten our hours through November and December</w:t>
                                  </w:r>
                                  <w:r w:rsidR="00D84183">
                                    <w:t>. However, t</w:t>
                                  </w:r>
                                  <w:r w:rsidR="007A432D">
                                    <w:t>hrough continued donations and fundraising</w:t>
                                  </w:r>
                                  <w:r w:rsidR="000063FA">
                                    <w:t>, both our libraries are able to return to our regular hours</w:t>
                                  </w:r>
                                  <w:r w:rsidR="00D84183">
                                    <w:t xml:space="preserve"> beginning this January</w:t>
                                  </w:r>
                                  <w:r w:rsidR="00BC0907">
                                    <w:t xml:space="preserve">: </w:t>
                                  </w:r>
                                </w:p>
                                <w:p w:rsidR="00283165" w:rsidRPr="00D84183" w:rsidRDefault="00283165" w:rsidP="00BC0907">
                                  <w:pPr>
                                    <w:pStyle w:val="BlockText"/>
                                    <w:rPr>
                                      <w:i/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i/>
                                      <w:szCs w:val="22"/>
                                    </w:rPr>
                                    <w:t>Mary E. Seymour (Stockton)</w:t>
                                  </w:r>
                                  <w:r w:rsidR="00BC0907" w:rsidRPr="00D84183">
                                    <w:rPr>
                                      <w:i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283165" w:rsidRPr="00D84183" w:rsidRDefault="00BC0907" w:rsidP="007A432D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 xml:space="preserve">Tue &amp; </w:t>
                                  </w:r>
                                  <w:r w:rsidR="00283165" w:rsidRPr="00D84183">
                                    <w:rPr>
                                      <w:szCs w:val="22"/>
                                    </w:rPr>
                                    <w:t>T</w:t>
                                  </w:r>
                                  <w:r w:rsidRPr="00D84183">
                                    <w:rPr>
                                      <w:szCs w:val="22"/>
                                    </w:rPr>
                                    <w:t>hurs</w:t>
                                  </w:r>
                                  <w:r w:rsidR="00BC4443" w:rsidRPr="00D84183">
                                    <w:rPr>
                                      <w:szCs w:val="22"/>
                                    </w:rPr>
                                    <w:t>: 1pm-7</w:t>
                                  </w:r>
                                  <w:r w:rsidR="00283165" w:rsidRPr="00D84183">
                                    <w:rPr>
                                      <w:szCs w:val="22"/>
                                    </w:rPr>
                                    <w:t>p</w:t>
                                  </w:r>
                                  <w:r w:rsidR="00BC4443" w:rsidRPr="00D84183">
                                    <w:rPr>
                                      <w:szCs w:val="22"/>
                                    </w:rPr>
                                    <w:t>m</w:t>
                                  </w:r>
                                </w:p>
                                <w:p w:rsidR="00BC4443" w:rsidRPr="00D84183" w:rsidRDefault="00BC4443" w:rsidP="007A432D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Fri: 1pm-5pm</w:t>
                                  </w:r>
                                </w:p>
                                <w:p w:rsidR="00BC4443" w:rsidRPr="00D84183" w:rsidRDefault="00BC4443" w:rsidP="007A432D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Sat: 10am-2pm</w:t>
                                  </w:r>
                                </w:p>
                                <w:p w:rsidR="00283165" w:rsidRPr="00D84183" w:rsidRDefault="00BC4443" w:rsidP="00BC4443">
                                  <w:pPr>
                                    <w:pStyle w:val="BlockText"/>
                                    <w:ind w:left="0"/>
                                    <w:rPr>
                                      <w:i/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 xml:space="preserve">    </w:t>
                                  </w:r>
                                  <w:proofErr w:type="spellStart"/>
                                  <w:r w:rsidR="00283165" w:rsidRPr="00D84183">
                                    <w:rPr>
                                      <w:i/>
                                      <w:szCs w:val="22"/>
                                    </w:rPr>
                                    <w:t>Cassadaga</w:t>
                                  </w:r>
                                  <w:proofErr w:type="spellEnd"/>
                                  <w:r w:rsidR="00283165" w:rsidRPr="00D84183">
                                    <w:rPr>
                                      <w:i/>
                                      <w:szCs w:val="22"/>
                                    </w:rPr>
                                    <w:t xml:space="preserve"> Branch:  </w:t>
                                  </w:r>
                                </w:p>
                                <w:p w:rsidR="00BC0907" w:rsidRPr="00D84183" w:rsidRDefault="00BC4443" w:rsidP="00BC0907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Mon &amp; Wed: 1pm-7</w:t>
                                  </w:r>
                                  <w:r w:rsidR="00BC0907" w:rsidRPr="00D84183">
                                    <w:rPr>
                                      <w:szCs w:val="22"/>
                                    </w:rPr>
                                    <w:t>p</w:t>
                                  </w:r>
                                  <w:r w:rsidRPr="00D84183">
                                    <w:rPr>
                                      <w:szCs w:val="22"/>
                                    </w:rPr>
                                    <w:t>m</w:t>
                                  </w:r>
                                </w:p>
                                <w:p w:rsidR="00D84183" w:rsidRPr="00D84183" w:rsidRDefault="00BC0907" w:rsidP="00D84183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Fri: 9a</w:t>
                                  </w:r>
                                  <w:r w:rsidR="00BC4443" w:rsidRPr="00D84183">
                                    <w:rPr>
                                      <w:szCs w:val="22"/>
                                    </w:rPr>
                                    <w:t>m</w:t>
                                  </w:r>
                                  <w:r w:rsidRPr="00D84183">
                                    <w:rPr>
                                      <w:szCs w:val="22"/>
                                    </w:rPr>
                                    <w:t>-12p</w:t>
                                  </w:r>
                                  <w:r w:rsidR="00BC4443" w:rsidRPr="00D84183">
                                    <w:rPr>
                                      <w:szCs w:val="22"/>
                                    </w:rPr>
                                    <w:t>m</w:t>
                                  </w:r>
                                </w:p>
                                <w:p w:rsidR="00BC0907" w:rsidRPr="00D84183" w:rsidRDefault="00BC0907" w:rsidP="00D84183">
                                  <w:pPr>
                                    <w:pStyle w:val="BlockText"/>
                                    <w:rPr>
                                      <w:szCs w:val="22"/>
                                    </w:rPr>
                                  </w:pPr>
                                  <w:r w:rsidRPr="00D84183">
                                    <w:rPr>
                                      <w:szCs w:val="22"/>
                                    </w:rPr>
                                    <w:t>Sat: 10a</w:t>
                                  </w:r>
                                  <w:r w:rsidR="00D84183">
                                    <w:rPr>
                                      <w:szCs w:val="22"/>
                                    </w:rPr>
                                    <w:t>m</w:t>
                                  </w:r>
                                  <w:r w:rsidRPr="00D84183">
                                    <w:rPr>
                                      <w:szCs w:val="22"/>
                                    </w:rPr>
                                    <w:t>-2p</w:t>
                                  </w:r>
                                  <w:r w:rsidR="00D84183">
                                    <w:rPr>
                                      <w:szCs w:val="22"/>
                                    </w:rPr>
                                    <w:t>m</w:t>
                                  </w:r>
                                </w:p>
                                <w:p w:rsidR="00283165" w:rsidRPr="00CF6001" w:rsidRDefault="00CF6001" w:rsidP="00CF6001">
                                  <w:pPr>
                                    <w:pStyle w:val="BlockText"/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F6001">
                                    <w:rPr>
                                      <w:b/>
                                      <w:bCs/>
                                    </w:rPr>
                                    <w:t>We want to thank you for all of your continued generosity and support!</w:t>
                                  </w:r>
                                </w:p>
                                <w:p w:rsidR="00283165" w:rsidRDefault="00283165" w:rsidP="007A432D">
                                  <w:pPr>
                                    <w:pStyle w:val="BlockText"/>
                                  </w:pPr>
                                </w:p>
                                <w:p w:rsidR="00283165" w:rsidRPr="007A432D" w:rsidRDefault="00283165" w:rsidP="00CF6001">
                                  <w:pPr>
                                    <w:pStyle w:val="BlockText"/>
                                  </w:pPr>
                                </w:p>
                              </w:tc>
                            </w:tr>
                            <w:tr w:rsidR="00187FFA" w:rsidTr="00283165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  <w:shd w:val="clear" w:color="auto" w:fill="3E84A3" w:themeFill="accent4"/>
                                </w:tcPr>
                                <w:p w:rsidR="00187FFA" w:rsidRDefault="00CF6001">
                                  <w:r>
                                    <w:t>W</w:t>
                                  </w:r>
                                </w:p>
                              </w:tc>
                            </w:tr>
                          </w:tbl>
                          <w:p w:rsidR="00187FFA" w:rsidRDefault="00187FFA" w:rsidP="003F68F1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8DC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 for laying out a highlighted story and photo." style="position:absolute;margin-left:0;margin-top:78.9pt;width:168.2pt;height:593.75pt;z-index:251659264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GHrAIAAMYFAAAOAAAAZHJzL2Uyb0RvYy54bWysVEtvEzEQviPxHyzfySbpA4i6qUKrIqSq&#10;rWhRz47Xzlp4PcaeJBt+fcfe3aQUOBRxiDM77/nmcXbeNpZtVIgGXMknozFnykmojFuV/NvD1bsP&#10;nEUUrhIWnCr5TkV+Pn/75mzrZ2oKNdhKBUZOXJxtfclrRD8riihr1Yg4Aq8cCTWERiB9hlVRBbEl&#10;740tpuPxabGFUPkAUsVI3MtOyOfZv9ZK4q3WUSGzJafcML8hv8v0FvMzMVsF4Wsj+zTEP2TRCOMo&#10;6N7VpUDB1sH85qoxMkAEjSMJTQFaG6lyDVTNZPyimvtaeJVrIXCi38MU/59bebO5C8xU1DvOnGio&#10;RQ+qRfYJWkacSkVJaGXWkljRVGopAqOGMCt2hDiDNTLBarOqLf1QVdRvCDtGPWe+BoRRAnnr44xi&#10;3XuKhi15TwF7fiRmwq7VoUn/hAojObVrt29RykkSczo5Op0ck0iS7P3J8WQ6/pj8FAdzHyJ+VtCw&#10;RJQ80Azk1ojNdcROdVBJ0SJYU10Za/NHmjt1YQPbCJoYIaVyeNwH+EXTOrYt+enRyTg7d5BcdN6t&#10;S65Unr4+ZCq/KzNTuLMq6Vj3VWlCP1f71/gZKCowayctTaFeY9jrH7J6jXFXB1nkyOBwb9wYByFX&#10;n9f1AFv1fUhZd/rUn2d1JxLbZdu3fwnVjqYiQLec0csrQ527FhHvRKBtpG7ThcFberQFQh16irMa&#10;ws8/8ZM+LQlJOdvSdpc8/liLoDizXxytTzoFAxEGYjkQbt1cALWfFoCyySQZBLQDqQM0j3R4FikK&#10;iYSTFKvkOJAX2N0Y2hOpFousRAvvBV67ey+T6wRnmsOH9lEE3w8r0pzfwLD3YvZiZjvdZOlgsUbQ&#10;Jg90ArRDsQeajkVeif6wpWv0/DtrHc7v/AkAAP//AwBQSwMEFAAGAAgAAAAhAEecvwDfAAAACQEA&#10;AA8AAABkcnMvZG93bnJldi54bWxMj8FOwzAQRO9I/QdrkbhRpyQpkMapEAgp3KCtOLvxNgmN1yF2&#10;27Rfz3KC486MZufly9F24oiDbx0pmE0jEEiVMy3VCjbr19sHED5oMrpzhArO6GFZTK5ynRl3og88&#10;rkItuIR8phU0IfSZlL5q0Go/dT0Sezs3WB34HGppBn3ictvJuyiaS6tb4g+N7vG5wWq/OlgF7vHl&#10;e4ZJuUnLS7k+R29f7+3nRamb6/FpASLgGP7C8Dufp0PBm7buQMaLTgGDBFbTewZgO47nCYgtK3GS&#10;xiCLXP4nKH4AAAD//wMAUEsBAi0AFAAGAAgAAAAhALaDOJL+AAAA4QEAABMAAAAAAAAAAAAAAAAA&#10;AAAAAFtDb250ZW50X1R5cGVzXS54bWxQSwECLQAUAAYACAAAACEAOP0h/9YAAACUAQAACwAAAAAA&#10;AAAAAAAAAAAvAQAAX3JlbHMvLnJlbHNQSwECLQAUAAYACAAAACEA7nuxh6wCAADGBQAADgAAAAAA&#10;AAAAAAAAAAAuAgAAZHJzL2Uyb0RvYy54bWxQSwECLQAUAAYACAAAACEAR5y/AN8AAAAJAQAADwAA&#10;AAAAAAAAAAAAAAAGBQAAZHJzL2Rvd25yZXYueG1sUEsFBgAAAAAEAAQA8wAAABIGAAAAAA==&#10;" o:allowoverlap="f" fillcolor="#3e84a3 [3207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187FFA" w:rsidTr="00D84183">
                        <w:trPr>
                          <w:trHeight w:hRule="exact" w:val="11898"/>
                        </w:trPr>
                        <w:tc>
                          <w:tcPr>
                            <w:tcW w:w="3518" w:type="dxa"/>
                            <w:shd w:val="clear" w:color="auto" w:fill="3E84A3" w:themeFill="accent4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187FFA" w:rsidRDefault="007A432D" w:rsidP="007A432D">
                            <w:pPr>
                              <w:pStyle w:val="BlockHeading"/>
                              <w:ind w:left="0"/>
                              <w:jc w:val="center"/>
                            </w:pPr>
                            <w:r>
                              <w:t>The New Year Brings Many Changes!</w:t>
                            </w:r>
                          </w:p>
                          <w:p w:rsidR="007A432D" w:rsidRDefault="007A432D" w:rsidP="007A432D">
                            <w:pPr>
                              <w:pStyle w:val="BlockText"/>
                            </w:pPr>
                            <w:r>
                              <w:t>There have been many changes at our libraries in 2019, starting with a new Library Director</w:t>
                            </w:r>
                            <w:r w:rsidR="00506C07">
                              <w:t xml:space="preserve">: Hannah Abram of South Stockton, </w:t>
                            </w:r>
                            <w:r w:rsidR="00D84183">
                              <w:t>who started back in May</w:t>
                            </w:r>
                            <w:proofErr w:type="gramStart"/>
                            <w:r w:rsidR="00D84183">
                              <w:t>,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BC0907" w:rsidRDefault="00506C07" w:rsidP="00BC0907">
                            <w:pPr>
                              <w:pStyle w:val="BlockText"/>
                            </w:pPr>
                            <w:r>
                              <w:t>We also had funding cut that made us have to shorten our hours through November and December</w:t>
                            </w:r>
                            <w:r w:rsidR="00D84183">
                              <w:t>. However, t</w:t>
                            </w:r>
                            <w:r w:rsidR="007A432D">
                              <w:t>hrough continued donations and fundraising</w:t>
                            </w:r>
                            <w:r w:rsidR="000063FA">
                              <w:t>, both our libraries are able to return to our regular hours</w:t>
                            </w:r>
                            <w:r w:rsidR="00D84183">
                              <w:t xml:space="preserve"> beginning this January</w:t>
                            </w:r>
                            <w:r w:rsidR="00BC0907">
                              <w:t xml:space="preserve">: </w:t>
                            </w:r>
                          </w:p>
                          <w:p w:rsidR="00283165" w:rsidRPr="00D84183" w:rsidRDefault="00283165" w:rsidP="00BC0907">
                            <w:pPr>
                              <w:pStyle w:val="BlockText"/>
                              <w:rPr>
                                <w:i/>
                                <w:szCs w:val="22"/>
                              </w:rPr>
                            </w:pPr>
                            <w:r w:rsidRPr="00D84183">
                              <w:rPr>
                                <w:i/>
                                <w:szCs w:val="22"/>
                              </w:rPr>
                              <w:t>Mary E. Seymour (Stockton)</w:t>
                            </w:r>
                            <w:r w:rsidR="00BC0907" w:rsidRPr="00D84183">
                              <w:rPr>
                                <w:i/>
                                <w:szCs w:val="22"/>
                              </w:rPr>
                              <w:t>:</w:t>
                            </w:r>
                          </w:p>
                          <w:p w:rsidR="00283165" w:rsidRPr="00D84183" w:rsidRDefault="00BC0907" w:rsidP="007A432D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 xml:space="preserve">Tue &amp; </w:t>
                            </w:r>
                            <w:r w:rsidR="00283165" w:rsidRPr="00D84183">
                              <w:rPr>
                                <w:szCs w:val="22"/>
                              </w:rPr>
                              <w:t>T</w:t>
                            </w:r>
                            <w:r w:rsidRPr="00D84183">
                              <w:rPr>
                                <w:szCs w:val="22"/>
                              </w:rPr>
                              <w:t>hurs</w:t>
                            </w:r>
                            <w:r w:rsidR="00BC4443" w:rsidRPr="00D84183">
                              <w:rPr>
                                <w:szCs w:val="22"/>
                              </w:rPr>
                              <w:t>: 1pm-7</w:t>
                            </w:r>
                            <w:r w:rsidR="00283165" w:rsidRPr="00D84183">
                              <w:rPr>
                                <w:szCs w:val="22"/>
                              </w:rPr>
                              <w:t>p</w:t>
                            </w:r>
                            <w:r w:rsidR="00BC4443" w:rsidRPr="00D84183">
                              <w:rPr>
                                <w:szCs w:val="22"/>
                              </w:rPr>
                              <w:t>m</w:t>
                            </w:r>
                          </w:p>
                          <w:p w:rsidR="00BC4443" w:rsidRPr="00D84183" w:rsidRDefault="00BC4443" w:rsidP="007A432D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Fri: 1pm-5pm</w:t>
                            </w:r>
                          </w:p>
                          <w:p w:rsidR="00BC4443" w:rsidRPr="00D84183" w:rsidRDefault="00BC4443" w:rsidP="007A432D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Sat: 10am-2pm</w:t>
                            </w:r>
                          </w:p>
                          <w:p w:rsidR="00283165" w:rsidRPr="00D84183" w:rsidRDefault="00BC4443" w:rsidP="00BC4443">
                            <w:pPr>
                              <w:pStyle w:val="BlockText"/>
                              <w:ind w:left="0"/>
                              <w:rPr>
                                <w:i/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 xml:space="preserve">    </w:t>
                            </w:r>
                            <w:proofErr w:type="spellStart"/>
                            <w:r w:rsidR="00283165" w:rsidRPr="00D84183">
                              <w:rPr>
                                <w:i/>
                                <w:szCs w:val="22"/>
                              </w:rPr>
                              <w:t>Cassadaga</w:t>
                            </w:r>
                            <w:proofErr w:type="spellEnd"/>
                            <w:r w:rsidR="00283165" w:rsidRPr="00D84183">
                              <w:rPr>
                                <w:i/>
                                <w:szCs w:val="22"/>
                              </w:rPr>
                              <w:t xml:space="preserve"> Branch:  </w:t>
                            </w:r>
                          </w:p>
                          <w:p w:rsidR="00BC0907" w:rsidRPr="00D84183" w:rsidRDefault="00BC4443" w:rsidP="00BC0907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Mon &amp; Wed: 1pm-7</w:t>
                            </w:r>
                            <w:r w:rsidR="00BC0907" w:rsidRPr="00D84183">
                              <w:rPr>
                                <w:szCs w:val="22"/>
                              </w:rPr>
                              <w:t>p</w:t>
                            </w:r>
                            <w:r w:rsidRPr="00D84183">
                              <w:rPr>
                                <w:szCs w:val="22"/>
                              </w:rPr>
                              <w:t>m</w:t>
                            </w:r>
                          </w:p>
                          <w:p w:rsidR="00D84183" w:rsidRPr="00D84183" w:rsidRDefault="00BC0907" w:rsidP="00D84183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Fri: 9a</w:t>
                            </w:r>
                            <w:r w:rsidR="00BC4443" w:rsidRPr="00D84183">
                              <w:rPr>
                                <w:szCs w:val="22"/>
                              </w:rPr>
                              <w:t>m</w:t>
                            </w:r>
                            <w:r w:rsidRPr="00D84183">
                              <w:rPr>
                                <w:szCs w:val="22"/>
                              </w:rPr>
                              <w:t>-12p</w:t>
                            </w:r>
                            <w:r w:rsidR="00BC4443" w:rsidRPr="00D84183">
                              <w:rPr>
                                <w:szCs w:val="22"/>
                              </w:rPr>
                              <w:t>m</w:t>
                            </w:r>
                          </w:p>
                          <w:p w:rsidR="00BC0907" w:rsidRPr="00D84183" w:rsidRDefault="00BC0907" w:rsidP="00D84183">
                            <w:pPr>
                              <w:pStyle w:val="BlockText"/>
                              <w:rPr>
                                <w:szCs w:val="22"/>
                              </w:rPr>
                            </w:pPr>
                            <w:r w:rsidRPr="00D84183">
                              <w:rPr>
                                <w:szCs w:val="22"/>
                              </w:rPr>
                              <w:t>Sat: 10a</w:t>
                            </w:r>
                            <w:r w:rsidR="00D84183">
                              <w:rPr>
                                <w:szCs w:val="22"/>
                              </w:rPr>
                              <w:t>m</w:t>
                            </w:r>
                            <w:r w:rsidRPr="00D84183">
                              <w:rPr>
                                <w:szCs w:val="22"/>
                              </w:rPr>
                              <w:t>-2p</w:t>
                            </w:r>
                            <w:r w:rsidR="00D84183">
                              <w:rPr>
                                <w:szCs w:val="22"/>
                              </w:rPr>
                              <w:t>m</w:t>
                            </w:r>
                          </w:p>
                          <w:p w:rsidR="00283165" w:rsidRPr="00CF6001" w:rsidRDefault="00CF6001" w:rsidP="00CF6001">
                            <w:pPr>
                              <w:pStyle w:val="BlockText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CF6001">
                              <w:rPr>
                                <w:b/>
                                <w:bCs/>
                              </w:rPr>
                              <w:t>We want to thank you for all of your continued generosity and support!</w:t>
                            </w:r>
                          </w:p>
                          <w:p w:rsidR="00283165" w:rsidRDefault="00283165" w:rsidP="007A432D">
                            <w:pPr>
                              <w:pStyle w:val="BlockText"/>
                            </w:pPr>
                          </w:p>
                          <w:p w:rsidR="00283165" w:rsidRPr="007A432D" w:rsidRDefault="00283165" w:rsidP="00CF6001">
                            <w:pPr>
                              <w:pStyle w:val="BlockText"/>
                            </w:pPr>
                          </w:p>
                        </w:tc>
                      </w:tr>
                      <w:tr w:rsidR="00187FFA" w:rsidTr="00283165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  <w:shd w:val="clear" w:color="auto" w:fill="3E84A3" w:themeFill="accent4"/>
                          </w:tcPr>
                          <w:p w:rsidR="00187FFA" w:rsidRDefault="00CF6001">
                            <w:r>
                              <w:t>W</w:t>
                            </w:r>
                          </w:p>
                        </w:tc>
                      </w:tr>
                    </w:tbl>
                    <w:p w:rsidR="00187FFA" w:rsidRDefault="00187FFA" w:rsidP="003F68F1">
                      <w:pPr>
                        <w:pStyle w:val="Caption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F59A4" w:rsidRPr="00CF6001">
        <w:rPr>
          <w:color w:val="3E84A3" w:themeColor="accent4"/>
          <w:sz w:val="28"/>
          <w:szCs w:val="28"/>
        </w:rPr>
        <w:t>January 2020</w:t>
      </w:r>
    </w:p>
    <w:p w:rsidR="003F68F1" w:rsidRPr="00283165" w:rsidRDefault="003F68F1">
      <w:pPr>
        <w:pStyle w:val="Heading1"/>
        <w:rPr>
          <w:color w:val="3E84A3" w:themeColor="accent4"/>
        </w:rPr>
      </w:pPr>
      <w:r w:rsidRPr="00283165">
        <w:rPr>
          <w:color w:val="3E84A3" w:themeColor="accent4"/>
        </w:rPr>
        <w:t>Recent Events</w:t>
      </w:r>
      <w:r w:rsidR="00283165">
        <w:rPr>
          <w:color w:val="3E84A3" w:themeColor="accent4"/>
        </w:rPr>
        <w:t>:</w:t>
      </w:r>
    </w:p>
    <w:p w:rsidR="00506C07" w:rsidRDefault="00283165" w:rsidP="003F68F1">
      <w:pPr>
        <w:rPr>
          <w:sz w:val="32"/>
          <w:szCs w:val="32"/>
        </w:rPr>
      </w:pPr>
      <w:r w:rsidRPr="00CF6001">
        <w:rPr>
          <w:rFonts w:asciiTheme="majorHAnsi" w:eastAsiaTheme="majorEastAsia" w:hAnsiTheme="majorHAnsi" w:cstheme="majorBidi"/>
          <w:color w:val="3E84A3" w:themeColor="accent4"/>
          <w:sz w:val="36"/>
          <w:szCs w:val="36"/>
        </w:rPr>
        <w:t>Light U</w:t>
      </w:r>
      <w:r w:rsidR="007A432D" w:rsidRPr="00CF6001">
        <w:rPr>
          <w:rFonts w:asciiTheme="majorHAnsi" w:eastAsiaTheme="majorEastAsia" w:hAnsiTheme="majorHAnsi" w:cstheme="majorBidi"/>
          <w:color w:val="3E84A3" w:themeColor="accent4"/>
          <w:sz w:val="36"/>
          <w:szCs w:val="36"/>
        </w:rPr>
        <w:t xml:space="preserve">p </w:t>
      </w:r>
      <w:proofErr w:type="spellStart"/>
      <w:r w:rsidR="007A432D" w:rsidRPr="00CF6001">
        <w:rPr>
          <w:rFonts w:asciiTheme="majorHAnsi" w:eastAsiaTheme="majorEastAsia" w:hAnsiTheme="majorHAnsi" w:cstheme="majorBidi"/>
          <w:color w:val="3E84A3" w:themeColor="accent4"/>
          <w:sz w:val="36"/>
          <w:szCs w:val="36"/>
        </w:rPr>
        <w:t>Cassadaga</w:t>
      </w:r>
      <w:proofErr w:type="spellEnd"/>
    </w:p>
    <w:p w:rsidR="00C66D8A" w:rsidRDefault="007A432D" w:rsidP="003F68F1">
      <w:r w:rsidRPr="00C66D8A">
        <w:rPr>
          <w:sz w:val="24"/>
          <w:szCs w:val="24"/>
        </w:rPr>
        <w:t xml:space="preserve">In December we had wonderful turn out at the </w:t>
      </w:r>
      <w:r w:rsidR="00283165" w:rsidRPr="00C66D8A">
        <w:rPr>
          <w:sz w:val="24"/>
          <w:szCs w:val="24"/>
        </w:rPr>
        <w:t xml:space="preserve">Library Open House </w:t>
      </w:r>
      <w:r w:rsidR="00614BB5">
        <w:rPr>
          <w:sz w:val="24"/>
          <w:szCs w:val="24"/>
        </w:rPr>
        <w:t xml:space="preserve">during the Light </w:t>
      </w:r>
      <w:proofErr w:type="gramStart"/>
      <w:r w:rsidR="00614BB5">
        <w:rPr>
          <w:sz w:val="24"/>
          <w:szCs w:val="24"/>
        </w:rPr>
        <w:t>Up</w:t>
      </w:r>
      <w:proofErr w:type="gramEnd"/>
      <w:r w:rsidR="00614BB5">
        <w:rPr>
          <w:sz w:val="24"/>
          <w:szCs w:val="24"/>
        </w:rPr>
        <w:t xml:space="preserve"> </w:t>
      </w:r>
      <w:proofErr w:type="spellStart"/>
      <w:r w:rsidR="00614BB5">
        <w:rPr>
          <w:sz w:val="24"/>
          <w:szCs w:val="24"/>
        </w:rPr>
        <w:t>Cassadaga</w:t>
      </w:r>
      <w:proofErr w:type="spellEnd"/>
      <w:r w:rsidR="00614BB5">
        <w:rPr>
          <w:sz w:val="24"/>
          <w:szCs w:val="24"/>
        </w:rPr>
        <w:t xml:space="preserve"> e</w:t>
      </w:r>
      <w:r w:rsidRPr="00C66D8A">
        <w:rPr>
          <w:sz w:val="24"/>
          <w:szCs w:val="24"/>
        </w:rPr>
        <w:t>vent</w:t>
      </w:r>
      <w:r w:rsidR="00BC4443" w:rsidRPr="00C66D8A">
        <w:rPr>
          <w:sz w:val="24"/>
          <w:szCs w:val="24"/>
        </w:rPr>
        <w:t xml:space="preserve"> </w:t>
      </w:r>
      <w:r w:rsidR="00614BB5">
        <w:rPr>
          <w:sz w:val="24"/>
          <w:szCs w:val="24"/>
        </w:rPr>
        <w:t xml:space="preserve">that was organized by the </w:t>
      </w:r>
      <w:r w:rsidR="00614BB5" w:rsidRPr="00506C07">
        <w:rPr>
          <w:sz w:val="24"/>
          <w:szCs w:val="24"/>
        </w:rPr>
        <w:t>Citizens for a B</w:t>
      </w:r>
      <w:r w:rsidR="00BC4443" w:rsidRPr="00506C07">
        <w:rPr>
          <w:sz w:val="24"/>
          <w:szCs w:val="24"/>
        </w:rPr>
        <w:t xml:space="preserve">etter </w:t>
      </w:r>
      <w:proofErr w:type="spellStart"/>
      <w:r w:rsidR="00BC4443" w:rsidRPr="00506C07">
        <w:rPr>
          <w:sz w:val="24"/>
          <w:szCs w:val="24"/>
        </w:rPr>
        <w:t>Cassadaga</w:t>
      </w:r>
      <w:proofErr w:type="spellEnd"/>
      <w:r w:rsidRPr="00506C07">
        <w:rPr>
          <w:sz w:val="24"/>
          <w:szCs w:val="24"/>
        </w:rPr>
        <w:t>.</w:t>
      </w:r>
      <w:r w:rsidR="00BC4443" w:rsidRPr="00C66D8A">
        <w:rPr>
          <w:sz w:val="24"/>
          <w:szCs w:val="24"/>
        </w:rPr>
        <w:t xml:space="preserve"> With almost 200 people, w</w:t>
      </w:r>
      <w:r w:rsidRPr="00C66D8A">
        <w:rPr>
          <w:sz w:val="24"/>
          <w:szCs w:val="24"/>
        </w:rPr>
        <w:t>e enjoyed crafts, cookies and</w:t>
      </w:r>
      <w:r w:rsidR="00614BB5">
        <w:rPr>
          <w:sz w:val="24"/>
          <w:szCs w:val="24"/>
        </w:rPr>
        <w:t xml:space="preserve"> hot apple cider. There was also </w:t>
      </w:r>
      <w:r w:rsidR="00BC4443" w:rsidRPr="00C66D8A">
        <w:rPr>
          <w:sz w:val="24"/>
          <w:szCs w:val="24"/>
        </w:rPr>
        <w:t xml:space="preserve">free books for both children and </w:t>
      </w:r>
      <w:r w:rsidR="00C66D8A" w:rsidRPr="00C66D8A">
        <w:rPr>
          <w:sz w:val="24"/>
          <w:szCs w:val="24"/>
        </w:rPr>
        <w:t>adults</w:t>
      </w:r>
      <w:r w:rsidR="00506C07">
        <w:rPr>
          <w:sz w:val="24"/>
          <w:szCs w:val="24"/>
        </w:rPr>
        <w:t xml:space="preserve"> alike</w:t>
      </w:r>
      <w:r w:rsidR="00C66D8A" w:rsidRPr="00C66D8A">
        <w:rPr>
          <w:sz w:val="24"/>
          <w:szCs w:val="24"/>
        </w:rPr>
        <w:t>!</w:t>
      </w:r>
    </w:p>
    <w:p w:rsidR="00C7425F" w:rsidRDefault="00C66D8A" w:rsidP="003F68F1">
      <w:r>
        <w:rPr>
          <w:noProof/>
          <w:lang w:eastAsia="en-US"/>
        </w:rPr>
        <w:drawing>
          <wp:inline distT="0" distB="0" distL="0" distR="0" wp14:anchorId="123913D1" wp14:editId="32B9F7CB">
            <wp:extent cx="1381125" cy="12071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9094078_2543349592566570_663533769333512601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47F4A">
        <w:rPr>
          <w:rFonts w:asciiTheme="majorHAnsi" w:eastAsiaTheme="majorEastAsia" w:hAnsiTheme="majorHAnsi" w:cstheme="majorBidi"/>
          <w:noProof/>
          <w:color w:val="3E84A3" w:themeColor="accent4"/>
          <w:sz w:val="22"/>
          <w:szCs w:val="22"/>
          <w:lang w:eastAsia="en-US"/>
        </w:rPr>
        <w:drawing>
          <wp:inline distT="0" distB="0" distL="0" distR="0" wp14:anchorId="301B9FE0" wp14:editId="2ED12E24">
            <wp:extent cx="1275874" cy="12001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757149_2543350335899829_395475126705769676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87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US"/>
        </w:rPr>
        <w:drawing>
          <wp:inline distT="0" distB="0" distL="0" distR="0" wp14:anchorId="6277437B" wp14:editId="1464A4EC">
            <wp:extent cx="1400068" cy="11766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337091_2543350055899857_87090485521075404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22694" cy="11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07" w:rsidRDefault="00506C07" w:rsidP="003F68F1"/>
    <w:p w:rsidR="00506C07" w:rsidRDefault="007A432D" w:rsidP="00F833D6">
      <w:r w:rsidRPr="00CF6001">
        <w:rPr>
          <w:rFonts w:asciiTheme="majorHAnsi" w:eastAsiaTheme="majorEastAsia" w:hAnsiTheme="majorHAnsi" w:cstheme="majorBidi"/>
          <w:color w:val="3E84A3" w:themeColor="accent4"/>
          <w:sz w:val="36"/>
          <w:szCs w:val="36"/>
        </w:rPr>
        <w:t>GAME DAY!</w:t>
      </w:r>
    </w:p>
    <w:p w:rsidR="00C7425F" w:rsidRDefault="00614BB5" w:rsidP="00F833D6">
      <w:r w:rsidRPr="00CF6001">
        <w:rPr>
          <w:sz w:val="24"/>
          <w:szCs w:val="24"/>
        </w:rPr>
        <w:t>We are hosting a new</w:t>
      </w:r>
      <w:r w:rsidR="007A432D" w:rsidRPr="00CF6001">
        <w:rPr>
          <w:sz w:val="24"/>
          <w:szCs w:val="24"/>
        </w:rPr>
        <w:t xml:space="preserve"> event held every second Saturday of the month</w:t>
      </w:r>
      <w:r w:rsidR="00283165" w:rsidRPr="00CF6001">
        <w:rPr>
          <w:sz w:val="24"/>
          <w:szCs w:val="24"/>
        </w:rPr>
        <w:t xml:space="preserve">, featuring board games and snacks. </w:t>
      </w:r>
      <w:r w:rsidR="00BC4443" w:rsidRPr="00CF6001">
        <w:rPr>
          <w:sz w:val="24"/>
          <w:szCs w:val="24"/>
        </w:rPr>
        <w:t>We had a wonderful holiday party on the 14</w:t>
      </w:r>
      <w:r w:rsidR="00BC4443" w:rsidRPr="00CF6001">
        <w:rPr>
          <w:sz w:val="24"/>
          <w:szCs w:val="24"/>
          <w:vertAlign w:val="superscript"/>
        </w:rPr>
        <w:t>th</w:t>
      </w:r>
      <w:r w:rsidR="00BC4443" w:rsidRPr="00CF6001">
        <w:rPr>
          <w:sz w:val="24"/>
          <w:szCs w:val="24"/>
        </w:rPr>
        <w:t xml:space="preserve"> of December with free books for the children of our community as well as snacks and hot chocolate!</w:t>
      </w:r>
    </w:p>
    <w:p w:rsidR="00C66D8A" w:rsidRPr="00C7425F" w:rsidRDefault="00614BB5" w:rsidP="00F833D6">
      <w:r>
        <w:rPr>
          <w:noProof/>
          <w:lang w:eastAsia="en-US"/>
        </w:rPr>
        <w:drawing>
          <wp:inline distT="0" distB="0" distL="0" distR="0" wp14:anchorId="0945DEF9" wp14:editId="5887AAFB">
            <wp:extent cx="1653745" cy="1957767"/>
            <wp:effectExtent l="0" t="0" r="381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0192196_2550029321898597_4767375859898122240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745" cy="19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514C12C3" wp14:editId="6E78B241">
            <wp:extent cx="1458453" cy="1958273"/>
            <wp:effectExtent l="0" t="0" r="889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200375_2550029121898617_1604323031272914944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931" cy="19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</w:t>
      </w:r>
      <w:r>
        <w:rPr>
          <w:noProof/>
          <w:lang w:eastAsia="en-US"/>
        </w:rPr>
        <w:drawing>
          <wp:inline distT="0" distB="0" distL="0" distR="0">
            <wp:extent cx="1034777" cy="19334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9691532_2550028588565337_8355427719781023744_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4058" b="-1053"/>
                    <a:stretch/>
                  </pic:blipFill>
                  <pic:spPr bwMode="auto">
                    <a:xfrm>
                      <a:off x="0" y="0"/>
                      <a:ext cx="1041035" cy="194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D8A" w:rsidRPr="00C66D8A" w:rsidRDefault="00C66D8A" w:rsidP="00C66D8A"/>
    <w:p w:rsidR="00247F4A" w:rsidRDefault="00E35829" w:rsidP="00247F4A">
      <w:pPr>
        <w:pStyle w:val="Heading1"/>
        <w:spacing w:line="240" w:lineRule="auto"/>
        <w:rPr>
          <w:color w:val="3E84A3" w:themeColor="accent4"/>
        </w:rPr>
      </w:pPr>
      <w:r w:rsidRPr="007A432D">
        <w:rPr>
          <w:color w:val="3E84A3" w:themeColor="accent4"/>
        </w:rPr>
        <w:lastRenderedPageBreak/>
        <w:t>upcoming events</w:t>
      </w:r>
      <w:r w:rsidR="00247F4A">
        <w:rPr>
          <w:color w:val="3E84A3" w:themeColor="accent4"/>
        </w:rPr>
        <w:t xml:space="preserve"> This Month</w:t>
      </w:r>
    </w:p>
    <w:p w:rsidR="00E35829" w:rsidRPr="007A432D" w:rsidRDefault="00174338" w:rsidP="00E35829">
      <w:pPr>
        <w:rPr>
          <w:color w:val="3E84A3" w:themeColor="accent4"/>
        </w:rPr>
      </w:pPr>
      <w:r>
        <w:rPr>
          <w:rFonts w:asciiTheme="majorHAnsi" w:eastAsiaTheme="majorEastAsia" w:hAnsiTheme="majorHAnsi" w:cstheme="majorBidi"/>
          <w:color w:val="3E84A3" w:themeColor="accent4"/>
          <w:sz w:val="24"/>
        </w:rPr>
        <w:t xml:space="preserve">At </w:t>
      </w:r>
      <w:r w:rsidR="00E35829" w:rsidRPr="007A432D">
        <w:rPr>
          <w:rFonts w:asciiTheme="majorHAnsi" w:eastAsiaTheme="majorEastAsia" w:hAnsiTheme="majorHAnsi" w:cstheme="majorBidi"/>
          <w:color w:val="3E84A3" w:themeColor="accent4"/>
          <w:sz w:val="24"/>
        </w:rPr>
        <w:t>Stockton</w:t>
      </w:r>
      <w:r>
        <w:rPr>
          <w:color w:val="3E84A3" w:themeColor="accent4"/>
        </w:rPr>
        <w:t>:</w:t>
      </w:r>
    </w:p>
    <w:p w:rsidR="00174338" w:rsidRPr="001E019C" w:rsidRDefault="000063FA" w:rsidP="00BC0907">
      <w:pPr>
        <w:rPr>
          <w:rFonts w:cstheme="majorHAnsi"/>
          <w:color w:val="2E6279" w:themeColor="accent4" w:themeShade="BF"/>
          <w:sz w:val="24"/>
          <w:szCs w:val="24"/>
        </w:rPr>
      </w:pPr>
      <w:r w:rsidRPr="001E019C">
        <w:rPr>
          <w:rFonts w:cstheme="majorHAnsi"/>
          <w:color w:val="3E84A4"/>
          <w:sz w:val="24"/>
          <w:szCs w:val="24"/>
        </w:rPr>
        <w:t>Monthly:</w:t>
      </w:r>
      <w:r w:rsidRPr="001E019C">
        <w:rPr>
          <w:rFonts w:cstheme="majorHAnsi"/>
          <w:color w:val="2E6279" w:themeColor="accent4" w:themeShade="BF"/>
          <w:sz w:val="24"/>
          <w:szCs w:val="24"/>
        </w:rPr>
        <w:t xml:space="preserve"> </w:t>
      </w:r>
    </w:p>
    <w:p w:rsidR="00506C07" w:rsidRPr="00506C07" w:rsidRDefault="00506C07" w:rsidP="00BC0907">
      <w:pPr>
        <w:rPr>
          <w:rFonts w:cstheme="majorHAnsi"/>
          <w:sz w:val="24"/>
          <w:szCs w:val="24"/>
        </w:rPr>
      </w:pPr>
      <w:r w:rsidRPr="00C66D8A">
        <w:rPr>
          <w:rFonts w:cstheme="majorHAnsi"/>
          <w:sz w:val="24"/>
          <w:szCs w:val="24"/>
        </w:rPr>
        <w:t>Jan 17</w:t>
      </w:r>
      <w:r w:rsidRPr="00C66D8A">
        <w:rPr>
          <w:rFonts w:cstheme="majorHAnsi"/>
          <w:sz w:val="24"/>
          <w:szCs w:val="24"/>
          <w:vertAlign w:val="superscript"/>
        </w:rPr>
        <w:t>th</w:t>
      </w:r>
      <w:r w:rsidRPr="00C66D8A">
        <w:rPr>
          <w:rFonts w:cstheme="majorHAnsi"/>
          <w:sz w:val="24"/>
          <w:szCs w:val="24"/>
        </w:rPr>
        <w:t>: Mary’s Book Club 3pm (Every 3</w:t>
      </w:r>
      <w:r w:rsidRPr="00C66D8A">
        <w:rPr>
          <w:rFonts w:cstheme="majorHAnsi"/>
          <w:sz w:val="24"/>
          <w:szCs w:val="24"/>
          <w:vertAlign w:val="superscript"/>
        </w:rPr>
        <w:t>rd</w:t>
      </w:r>
      <w:r w:rsidRPr="00C66D8A">
        <w:rPr>
          <w:rFonts w:cstheme="majorHAnsi"/>
          <w:sz w:val="24"/>
          <w:szCs w:val="24"/>
        </w:rPr>
        <w:t xml:space="preserve"> Friday of the month) </w:t>
      </w:r>
    </w:p>
    <w:p w:rsidR="00BC4443" w:rsidRPr="00C66D8A" w:rsidRDefault="00506C07" w:rsidP="00614BB5">
      <w:pPr>
        <w:rPr>
          <w:rFonts w:cstheme="majorHAnsi"/>
          <w:sz w:val="24"/>
          <w:szCs w:val="24"/>
        </w:rPr>
      </w:pPr>
      <w:r w:rsidRPr="0031165D">
        <w:rPr>
          <w:rFonts w:cstheme="majorHAnsi"/>
          <w:sz w:val="24"/>
          <w:szCs w:val="24"/>
        </w:rPr>
        <w:t xml:space="preserve">Jan </w:t>
      </w:r>
      <w:r w:rsidR="0031165D" w:rsidRPr="0031165D">
        <w:rPr>
          <w:rFonts w:cstheme="majorHAnsi"/>
          <w:sz w:val="24"/>
          <w:szCs w:val="24"/>
        </w:rPr>
        <w:t>11</w:t>
      </w:r>
      <w:r w:rsidR="00BC4443" w:rsidRPr="0031165D">
        <w:rPr>
          <w:rFonts w:cstheme="majorHAnsi"/>
          <w:sz w:val="24"/>
          <w:szCs w:val="24"/>
          <w:vertAlign w:val="superscript"/>
        </w:rPr>
        <w:t>th</w:t>
      </w:r>
      <w:r w:rsidR="00BC4443" w:rsidRPr="0031165D">
        <w:rPr>
          <w:rFonts w:cstheme="majorHAnsi"/>
          <w:sz w:val="24"/>
          <w:szCs w:val="24"/>
        </w:rPr>
        <w:t>:</w:t>
      </w:r>
      <w:r w:rsidR="00BC4443" w:rsidRPr="00C66D8A">
        <w:rPr>
          <w:rFonts w:cstheme="majorHAnsi"/>
          <w:sz w:val="24"/>
          <w:szCs w:val="24"/>
        </w:rPr>
        <w:t xml:space="preserve"> Game Day 2pm-4pm </w:t>
      </w:r>
      <w:r w:rsidR="0031165D">
        <w:rPr>
          <w:rFonts w:cstheme="majorHAnsi"/>
          <w:sz w:val="24"/>
          <w:szCs w:val="24"/>
        </w:rPr>
        <w:t>(Every 2nd</w:t>
      </w:r>
      <w:bookmarkStart w:id="0" w:name="_GoBack"/>
      <w:bookmarkEnd w:id="0"/>
      <w:r w:rsidR="0031165D">
        <w:rPr>
          <w:rFonts w:cstheme="majorHAnsi"/>
          <w:sz w:val="24"/>
          <w:szCs w:val="24"/>
        </w:rPr>
        <w:t xml:space="preserve"> Saturday of the Month)</w:t>
      </w:r>
    </w:p>
    <w:p w:rsidR="00BC0907" w:rsidRDefault="00174338" w:rsidP="00C66D8A">
      <w:pPr>
        <w:rPr>
          <w:rFonts w:cstheme="majorHAnsi"/>
          <w:color w:val="3E84A3" w:themeColor="accent4"/>
        </w:rPr>
      </w:pPr>
      <w:r>
        <w:rPr>
          <w:rFonts w:asciiTheme="majorHAnsi" w:eastAsiaTheme="majorEastAsia" w:hAnsiTheme="majorHAnsi" w:cstheme="majorBidi"/>
          <w:color w:val="3E84A3" w:themeColor="accent4"/>
          <w:sz w:val="24"/>
        </w:rPr>
        <w:t xml:space="preserve">At </w:t>
      </w:r>
      <w:proofErr w:type="spellStart"/>
      <w:r w:rsidR="00E35829" w:rsidRPr="007A432D">
        <w:rPr>
          <w:rFonts w:asciiTheme="majorHAnsi" w:eastAsiaTheme="majorEastAsia" w:hAnsiTheme="majorHAnsi" w:cstheme="majorBidi"/>
          <w:color w:val="3E84A3" w:themeColor="accent4"/>
          <w:sz w:val="24"/>
        </w:rPr>
        <w:t>Cassadaga</w:t>
      </w:r>
      <w:proofErr w:type="spellEnd"/>
      <w:r>
        <w:rPr>
          <w:rFonts w:asciiTheme="majorHAnsi" w:eastAsiaTheme="majorEastAsia" w:hAnsiTheme="majorHAnsi" w:cstheme="majorBidi"/>
          <w:color w:val="3E84A3" w:themeColor="accent4"/>
          <w:sz w:val="24"/>
        </w:rPr>
        <w:t>:</w:t>
      </w:r>
      <w:r w:rsidR="00E35829" w:rsidRPr="007A432D">
        <w:rPr>
          <w:rFonts w:cstheme="majorHAnsi"/>
          <w:color w:val="3E84A3" w:themeColor="accent4"/>
        </w:rPr>
        <w:t xml:space="preserve"> </w:t>
      </w:r>
    </w:p>
    <w:p w:rsidR="000063FA" w:rsidRPr="001E019C" w:rsidRDefault="000063FA" w:rsidP="00C66D8A">
      <w:pPr>
        <w:rPr>
          <w:rFonts w:cstheme="majorHAnsi"/>
          <w:sz w:val="24"/>
          <w:szCs w:val="24"/>
        </w:rPr>
      </w:pPr>
      <w:r w:rsidRPr="001E019C">
        <w:rPr>
          <w:rFonts w:cstheme="majorHAnsi"/>
          <w:color w:val="3E84A3" w:themeColor="accent4"/>
          <w:sz w:val="24"/>
          <w:szCs w:val="24"/>
        </w:rPr>
        <w:t>Monthly:</w:t>
      </w:r>
    </w:p>
    <w:p w:rsidR="000063FA" w:rsidRPr="00C66D8A" w:rsidRDefault="007A432D" w:rsidP="00614BB5">
      <w:pPr>
        <w:rPr>
          <w:rFonts w:cstheme="majorHAnsi"/>
          <w:sz w:val="24"/>
          <w:szCs w:val="24"/>
        </w:rPr>
      </w:pPr>
      <w:r w:rsidRPr="00C66D8A">
        <w:rPr>
          <w:rFonts w:cstheme="majorHAnsi"/>
          <w:sz w:val="24"/>
          <w:szCs w:val="24"/>
        </w:rPr>
        <w:t>Jan 4</w:t>
      </w:r>
      <w:r w:rsidR="00BC4443" w:rsidRPr="00C66D8A">
        <w:rPr>
          <w:rFonts w:cstheme="majorHAnsi"/>
          <w:sz w:val="24"/>
          <w:szCs w:val="24"/>
          <w:vertAlign w:val="superscript"/>
        </w:rPr>
        <w:t>th</w:t>
      </w:r>
      <w:r w:rsidR="00BC4443" w:rsidRPr="00C66D8A">
        <w:rPr>
          <w:rFonts w:cstheme="majorHAnsi"/>
          <w:sz w:val="24"/>
          <w:szCs w:val="24"/>
        </w:rPr>
        <w:t xml:space="preserve">: </w:t>
      </w:r>
      <w:r w:rsidR="00E35829" w:rsidRPr="00C66D8A">
        <w:rPr>
          <w:rFonts w:cstheme="majorHAnsi"/>
          <w:sz w:val="24"/>
          <w:szCs w:val="24"/>
        </w:rPr>
        <w:t xml:space="preserve"> Nerf War, 2pm</w:t>
      </w:r>
      <w:r w:rsidR="000063FA" w:rsidRPr="00C66D8A">
        <w:rPr>
          <w:rFonts w:cstheme="majorHAnsi"/>
          <w:sz w:val="24"/>
          <w:szCs w:val="24"/>
        </w:rPr>
        <w:t>-4:30pm</w:t>
      </w:r>
      <w:r w:rsidR="00BC4443" w:rsidRPr="00C66D8A">
        <w:rPr>
          <w:rFonts w:cstheme="majorHAnsi"/>
          <w:sz w:val="24"/>
          <w:szCs w:val="24"/>
        </w:rPr>
        <w:t xml:space="preserve"> (Every 1</w:t>
      </w:r>
      <w:r w:rsidR="00BC4443" w:rsidRPr="00C66D8A">
        <w:rPr>
          <w:rFonts w:cstheme="majorHAnsi"/>
          <w:sz w:val="24"/>
          <w:szCs w:val="24"/>
          <w:vertAlign w:val="superscript"/>
        </w:rPr>
        <w:t>st</w:t>
      </w:r>
      <w:r w:rsidR="00BC4443" w:rsidRPr="00C66D8A">
        <w:rPr>
          <w:rFonts w:cstheme="majorHAnsi"/>
          <w:sz w:val="24"/>
          <w:szCs w:val="24"/>
        </w:rPr>
        <w:t xml:space="preserve"> Saturday of the month)</w:t>
      </w:r>
    </w:p>
    <w:p w:rsidR="00C66D8A" w:rsidRDefault="000063FA" w:rsidP="00614BB5">
      <w:pPr>
        <w:rPr>
          <w:rFonts w:cstheme="majorHAnsi"/>
          <w:sz w:val="24"/>
          <w:szCs w:val="24"/>
        </w:rPr>
      </w:pPr>
      <w:r w:rsidRPr="00C66D8A">
        <w:rPr>
          <w:rFonts w:cstheme="majorHAnsi"/>
          <w:sz w:val="24"/>
          <w:szCs w:val="24"/>
        </w:rPr>
        <w:t>Jan</w:t>
      </w:r>
      <w:r w:rsidR="00E35829" w:rsidRPr="00C66D8A">
        <w:rPr>
          <w:rFonts w:cstheme="majorHAnsi"/>
          <w:sz w:val="24"/>
          <w:szCs w:val="24"/>
        </w:rPr>
        <w:t xml:space="preserve"> </w:t>
      </w:r>
      <w:r w:rsidR="00BC4443" w:rsidRPr="00C66D8A">
        <w:rPr>
          <w:rFonts w:cstheme="majorHAnsi"/>
          <w:sz w:val="24"/>
          <w:szCs w:val="24"/>
        </w:rPr>
        <w:t>25</w:t>
      </w:r>
      <w:r w:rsidR="00BC4443" w:rsidRPr="00C66D8A">
        <w:rPr>
          <w:rFonts w:cstheme="majorHAnsi"/>
          <w:sz w:val="24"/>
          <w:szCs w:val="24"/>
          <w:vertAlign w:val="superscript"/>
        </w:rPr>
        <w:t>th</w:t>
      </w:r>
      <w:r w:rsidR="00247F4A" w:rsidRPr="00C66D8A">
        <w:rPr>
          <w:rFonts w:cstheme="majorHAnsi"/>
          <w:sz w:val="24"/>
          <w:szCs w:val="24"/>
        </w:rPr>
        <w:t xml:space="preserve">: </w:t>
      </w:r>
      <w:r w:rsidR="00C66D8A" w:rsidRPr="00C66D8A">
        <w:rPr>
          <w:rFonts w:cstheme="majorHAnsi"/>
          <w:sz w:val="24"/>
          <w:szCs w:val="24"/>
        </w:rPr>
        <w:t xml:space="preserve">*NEW GROUP!* </w:t>
      </w:r>
      <w:proofErr w:type="spellStart"/>
      <w:r w:rsidR="00247F4A" w:rsidRPr="00C66D8A">
        <w:rPr>
          <w:rFonts w:cstheme="majorHAnsi"/>
          <w:sz w:val="24"/>
          <w:szCs w:val="24"/>
        </w:rPr>
        <w:t>Cassadaga</w:t>
      </w:r>
      <w:proofErr w:type="spellEnd"/>
      <w:r w:rsidR="00247F4A" w:rsidRPr="00C66D8A">
        <w:rPr>
          <w:rFonts w:cstheme="majorHAnsi"/>
          <w:sz w:val="24"/>
          <w:szCs w:val="24"/>
        </w:rPr>
        <w:t xml:space="preserve"> Book Club</w:t>
      </w:r>
      <w:r w:rsidR="00C66D8A" w:rsidRPr="00C66D8A">
        <w:rPr>
          <w:rFonts w:cstheme="majorHAnsi"/>
          <w:sz w:val="24"/>
          <w:szCs w:val="24"/>
        </w:rPr>
        <w:t xml:space="preserve"> </w:t>
      </w:r>
      <w:r w:rsidR="00D84183">
        <w:rPr>
          <w:rFonts w:cstheme="majorHAnsi"/>
          <w:sz w:val="24"/>
          <w:szCs w:val="24"/>
        </w:rPr>
        <w:t>2pm-3</w:t>
      </w:r>
      <w:r w:rsidR="00247F4A" w:rsidRPr="00C66D8A">
        <w:rPr>
          <w:rFonts w:cstheme="majorHAnsi"/>
          <w:sz w:val="24"/>
          <w:szCs w:val="24"/>
        </w:rPr>
        <w:t>pm (Every 4</w:t>
      </w:r>
      <w:r w:rsidR="00247F4A" w:rsidRPr="00C66D8A">
        <w:rPr>
          <w:rFonts w:cstheme="majorHAnsi"/>
          <w:sz w:val="24"/>
          <w:szCs w:val="24"/>
          <w:vertAlign w:val="superscript"/>
        </w:rPr>
        <w:t>th</w:t>
      </w:r>
      <w:r w:rsidR="00247F4A" w:rsidRPr="00C66D8A">
        <w:rPr>
          <w:rFonts w:cstheme="majorHAnsi"/>
          <w:sz w:val="24"/>
          <w:szCs w:val="24"/>
        </w:rPr>
        <w:t xml:space="preserve"> Saturday of the month)</w:t>
      </w:r>
    </w:p>
    <w:p w:rsidR="00247F4A" w:rsidRPr="00CF6001" w:rsidRDefault="00CF6001" w:rsidP="00247F4A">
      <w:pPr>
        <w:pStyle w:val="Heading1"/>
        <w:spacing w:line="240" w:lineRule="auto"/>
        <w:rPr>
          <w:color w:val="3E84A3" w:themeColor="accent4"/>
          <w:sz w:val="18"/>
          <w:szCs w:val="18"/>
        </w:rPr>
      </w:pPr>
      <w:r w:rsidRPr="00CF6001">
        <w:rPr>
          <w:color w:val="3E84A3" w:themeColor="accent4"/>
          <w:sz w:val="18"/>
          <w:szCs w:val="18"/>
        </w:rPr>
        <w:t xml:space="preserve"> </w:t>
      </w:r>
      <w:r w:rsidR="00247F4A" w:rsidRPr="00CF6001">
        <w:rPr>
          <w:color w:val="3E84A3" w:themeColor="accent4"/>
          <w:sz w:val="18"/>
          <w:szCs w:val="18"/>
        </w:rPr>
        <w:t>(Be Sure to check our Website and Facebook Page For Any News and Updates on Upcoming Events)</w:t>
      </w:r>
    </w:p>
    <w:p w:rsidR="00B943CC" w:rsidRPr="00BC4443" w:rsidRDefault="00B943CC" w:rsidP="00247F4A">
      <w:pPr>
        <w:pStyle w:val="Heading1"/>
        <w:jc w:val="both"/>
        <w:rPr>
          <w:color w:val="3E84A3" w:themeColor="accent4"/>
          <w:sz w:val="20"/>
        </w:rPr>
      </w:pPr>
      <w:r w:rsidRPr="00C66D8A">
        <w:rPr>
          <w:color w:val="3E84A3" w:themeColor="accent4"/>
          <w:szCs w:val="24"/>
        </w:rPr>
        <w:t>available services</w:t>
      </w:r>
      <w:r w:rsidR="00BC4443">
        <w:rPr>
          <w:color w:val="3E84A3" w:themeColor="accent4"/>
          <w:sz w:val="20"/>
        </w:rPr>
        <w:t>:</w:t>
      </w:r>
    </w:p>
    <w:p w:rsidR="00B943CC" w:rsidRDefault="00B943CC" w:rsidP="00B943CC">
      <w:r>
        <w:t xml:space="preserve">Access to thousands of print and </w:t>
      </w:r>
      <w:proofErr w:type="spellStart"/>
      <w:r>
        <w:t>ebooks</w:t>
      </w:r>
      <w:proofErr w:type="spellEnd"/>
      <w:r>
        <w:t xml:space="preserve">, audio books, magazines, </w:t>
      </w:r>
      <w:proofErr w:type="spellStart"/>
      <w:proofErr w:type="gramStart"/>
      <w:r>
        <w:t>dvds</w:t>
      </w:r>
      <w:proofErr w:type="spellEnd"/>
      <w:proofErr w:type="gramEnd"/>
      <w:r>
        <w:t xml:space="preserve"> for checkout.</w:t>
      </w:r>
      <w:r w:rsidR="00BC4443">
        <w:t xml:space="preserve"> </w:t>
      </w:r>
      <w:r>
        <w:t xml:space="preserve">Fax, scanning and printing services available, as well as free </w:t>
      </w:r>
      <w:proofErr w:type="spellStart"/>
      <w:r>
        <w:t>wifi</w:t>
      </w:r>
      <w:proofErr w:type="spellEnd"/>
      <w:r>
        <w:t xml:space="preserve"> and public computers.</w:t>
      </w:r>
    </w:p>
    <w:p w:rsidR="00187FFA" w:rsidRPr="001E019C" w:rsidRDefault="00F833D6">
      <w:pPr>
        <w:pStyle w:val="Heading1"/>
        <w:rPr>
          <w:color w:val="3E84A3" w:themeColor="accent4"/>
          <w:szCs w:val="24"/>
        </w:rPr>
      </w:pPr>
      <w:r w:rsidRPr="001E019C">
        <w:rPr>
          <w:color w:val="3E84A3" w:themeColor="accent4"/>
          <w:szCs w:val="24"/>
        </w:rPr>
        <w:t>Tell us what you think</w:t>
      </w:r>
      <w:r w:rsidR="00BC4443" w:rsidRPr="001E019C">
        <w:rPr>
          <w:color w:val="3E84A3" w:themeColor="accent4"/>
          <w:szCs w:val="24"/>
        </w:rPr>
        <w:t>:</w:t>
      </w:r>
    </w:p>
    <w:p w:rsidR="00187FFA" w:rsidRDefault="00F833D6">
      <w:pPr>
        <w:rPr>
          <w:noProof/>
        </w:rPr>
      </w:pPr>
      <w:r>
        <w:rPr>
          <w:noProof/>
        </w:rPr>
        <w:t>Fill out a survey at either building to register your opinions of the library – what works, what doesn’t and what can we do to improve your library experience.</w:t>
      </w:r>
    </w:p>
    <w:p w:rsidR="001E019C" w:rsidRDefault="001E019C">
      <w:pPr>
        <w:rPr>
          <w:rFonts w:asciiTheme="majorHAnsi" w:eastAsiaTheme="majorEastAsia" w:hAnsiTheme="majorHAnsi" w:cstheme="majorBidi"/>
          <w:b/>
          <w:bCs/>
          <w:caps/>
          <w:color w:val="3E84A3" w:themeColor="accent4"/>
          <w:sz w:val="24"/>
        </w:rPr>
      </w:pPr>
    </w:p>
    <w:p w:rsidR="00F833D6" w:rsidRPr="00B943CC" w:rsidRDefault="00305D16">
      <w:pPr>
        <w:rPr>
          <w:rFonts w:asciiTheme="majorHAnsi" w:eastAsiaTheme="majorEastAsia" w:hAnsiTheme="majorHAnsi" w:cstheme="majorBidi"/>
          <w:b/>
          <w:bCs/>
          <w:caps/>
          <w:color w:val="E76A1D" w:themeColor="accent1"/>
        </w:rPr>
      </w:pPr>
      <w:r w:rsidRPr="00283165">
        <w:rPr>
          <w:rFonts w:asciiTheme="majorHAnsi" w:eastAsiaTheme="majorEastAsia" w:hAnsiTheme="majorHAnsi" w:cstheme="majorBidi"/>
          <w:b/>
          <w:bCs/>
          <w:caps/>
          <w:color w:val="3E84A3" w:themeColor="accent4"/>
          <w:sz w:val="24"/>
        </w:rPr>
        <w:t>Please consider donating to your local library.</w:t>
      </w:r>
      <w:r w:rsidR="00B943CC" w:rsidRPr="00283165">
        <w:rPr>
          <w:rFonts w:asciiTheme="majorHAnsi" w:eastAsiaTheme="majorEastAsia" w:hAnsiTheme="majorHAnsi" w:cstheme="majorBidi"/>
          <w:b/>
          <w:bCs/>
          <w:caps/>
          <w:color w:val="3E84A3" w:themeColor="accent4"/>
          <w:sz w:val="24"/>
        </w:rPr>
        <w:t xml:space="preserve"> </w:t>
      </w:r>
      <w:r w:rsidR="00B943CC" w:rsidRPr="00B943CC">
        <w:t xml:space="preserve">Any amount helps and is tax deductible.  </w:t>
      </w:r>
    </w:p>
    <w:p w:rsidR="00B943CC" w:rsidRPr="00305D16" w:rsidRDefault="00B943CC">
      <w:pPr>
        <w:rPr>
          <w:rFonts w:asciiTheme="majorHAnsi" w:eastAsiaTheme="majorEastAsia" w:hAnsiTheme="majorHAnsi" w:cstheme="majorBidi"/>
          <w:b/>
          <w:bCs/>
          <w:caps/>
          <w:color w:val="E76A1D" w:themeColor="accent1"/>
          <w:sz w:val="24"/>
        </w:rPr>
      </w:pPr>
      <w:r>
        <w:rPr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63360" behindDoc="0" locked="0" layoutInCell="1" allowOverlap="0" wp14:anchorId="5823EB21" wp14:editId="7500396F">
                <wp:simplePos x="0" y="0"/>
                <wp:positionH relativeFrom="margin">
                  <wp:align>left</wp:align>
                </wp:positionH>
                <wp:positionV relativeFrom="margin">
                  <wp:posOffset>6269355</wp:posOffset>
                </wp:positionV>
                <wp:extent cx="2124075" cy="2876550"/>
                <wp:effectExtent l="0" t="0" r="9525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3D6" w:rsidRDefault="00F833D6">
                            <w:pPr>
                              <w:pStyle w:val="ContactHead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CB102E6" wp14:editId="6DC8FE81">
                                  <wp:extent cx="762000" cy="945027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ibrary symb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571" cy="953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7FFA" w:rsidRPr="00D84183" w:rsidRDefault="000C1876">
                            <w:pPr>
                              <w:pStyle w:val="ContactHeading"/>
                              <w:rPr>
                                <w:color w:val="2E6279" w:themeColor="accent4" w:themeShade="BF"/>
                              </w:rPr>
                            </w:pPr>
                            <w:r w:rsidRPr="00D84183">
                              <w:rPr>
                                <w:color w:val="2E6279" w:themeColor="accent4" w:themeShade="BF"/>
                              </w:rPr>
                              <w:t>Contact Us</w:t>
                            </w:r>
                          </w:p>
                          <w:sdt>
                            <w:sdtPr>
                              <w:alias w:val="Company Address"/>
                              <w:tag w:val=""/>
                              <w:id w:val="-92780409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187FFA" w:rsidRDefault="00E35829">
                                <w:pPr>
                                  <w:pStyle w:val="ContactInfo"/>
                                </w:pPr>
                                <w:r>
                                  <w:t>22 N Main St, PO Box 128, Stockton</w:t>
                                </w:r>
                              </w:p>
                            </w:sdtContent>
                          </w:sdt>
                          <w:p w:rsidR="00E35829" w:rsidRDefault="00E35829">
                            <w:pPr>
                              <w:pStyle w:val="ContactInfo"/>
                            </w:pPr>
                            <w:r>
                              <w:t>595-3323</w:t>
                            </w:r>
                          </w:p>
                          <w:p w:rsidR="00187FFA" w:rsidRDefault="00E35829">
                            <w:pPr>
                              <w:pStyle w:val="ContactInfo"/>
                            </w:pPr>
                            <w:r>
                              <w:t xml:space="preserve">18 Maple St, PO Box 384, </w:t>
                            </w:r>
                            <w:proofErr w:type="spellStart"/>
                            <w:r>
                              <w:t>Cassadaga</w:t>
                            </w:r>
                            <w:proofErr w:type="spellEnd"/>
                          </w:p>
                          <w:p w:rsidR="00E35829" w:rsidRDefault="00E35829">
                            <w:pPr>
                              <w:pStyle w:val="ContactInfo"/>
                            </w:pPr>
                            <w:r>
                              <w:t>595-3822</w:t>
                            </w:r>
                          </w:p>
                          <w:p w:rsidR="00187FFA" w:rsidRDefault="00E35829">
                            <w:pPr>
                              <w:pStyle w:val="ContactInfo"/>
                            </w:pPr>
                            <w:r>
                              <w:t>seymourlibrary@cclslib.org</w:t>
                            </w:r>
                          </w:p>
                          <w:p w:rsidR="00187FFA" w:rsidRDefault="00E35829">
                            <w:pPr>
                              <w:pStyle w:val="ContactInfo"/>
                            </w:pPr>
                            <w:r>
                              <w:t>stocktonlibrary.weebly.com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3EB21" id="Text Box 6" o:spid="_x0000_s1027" type="#_x0000_t202" style="position:absolute;margin-left:0;margin-top:493.65pt;width:167.25pt;height:226.5pt;z-index:251663360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E5dwIAAFoFAAAOAAAAZHJzL2Uyb0RvYy54bWysVN9v0zAQfkfif7D8ztIW1k3V0qlsGkKa&#10;xsSG9uw69hrh+IztNil/PZ+dpBuDlyFenMvdd+f77ofPzrvGsJ3yoSZb8unRhDNlJVW1fSz5t/ur&#10;d6echShsJQxZVfK9Cvx8+fbNWesWakYbMpXyDEFsWLSu5JsY3aIogtyoRoQjcsrCqMk3IuLXPxaV&#10;Fy2iN6aYTSbzoiVfOU9ShQDtZW/kyxxfayXjF62DisyUHLnFfPp8rtNZLM/E4tELt6nlkIb4hywa&#10;UVtcegh1KaJgW1//EaqppadAOh5JagrSupYqcwCb6eQFm7uNcCpzQXGCO5Qp/L+w8mZ361ldlXzO&#10;mRUNWnSvusg+UsfmqTqtCwuA7hxgsYMaXR71AcpEutO+SV/QYbCjzvtDbVMwCeVsOvswOTnmTMI2&#10;Oz2ZHx/n6hdP7s6H+ElRw5JQco/m5ZqK3XWISAXQEZJus3RVG5MbaCxrweA9Qv5mgYexSaPyKAxh&#10;EqU+9SzFvVEJY+xXpVGKzCAp8hCqC+PZTmB8hJTKxkw+xwU6oTSSeI3jgH/K6jXOPY/xZrLx4NzU&#10;lnxm/yLt6vuYsu7xKOQz3kmM3brLM3Do7JqqPRruqV+Y4ORVjaZcixBvhceGoMfY+vgFhzaE4tMg&#10;cbYh//Nv+oTH4MLKWYuNK3n4sRVecWY+W4x0Ws9R8KOwHgW7bS4IXZjiPXEyi3Dw0Yyi9tQ84DFY&#10;pVtgElbirpLHUbyI/d7jMZFqtcogLKET8dreOZlCp6akEbvvHoR3wxxGjPANjbsoFi/GsccmT0ur&#10;bSRd51lNde2rONQbC5xHeHhs0gvx/D+jnp7E5S8AAAD//wMAUEsDBBQABgAIAAAAIQDRklHD3wAA&#10;AAkBAAAPAAAAZHJzL2Rvd25yZXYueG1sTI/LTsMwFET3SPyDdZHYUbsk0BLiVIjHjlcLSLBz4ksS&#10;4Udk36Th7zErWI5mNHOm3MzWsAlD7L2TsFwIYOgar3vXSnh9uTtZA4uknFbGO5TwjRE21eFBqQrt&#10;926L045alkpcLJSEjmgoOI9Nh1bFhR/QJe/TB6soydByHdQ+lVvDT4U451b1Li10asDrDpuv3Wgl&#10;mPcY7mtBH9NN+0DPT3x8u10+Snl8NF9dAiOc6S8Mv/gJHarEVPvR6ciMhHSEJFysVxmwZGdZfgas&#10;Trk8FxnwquT/H1Q/AAAA//8DAFBLAQItABQABgAIAAAAIQC2gziS/gAAAOEBAAATAAAAAAAAAAAA&#10;AAAAAAAAAABbQ29udGVudF9UeXBlc10ueG1sUEsBAi0AFAAGAAgAAAAhADj9If/WAAAAlAEAAAsA&#10;AAAAAAAAAAAAAAAALwEAAF9yZWxzLy5yZWxzUEsBAi0AFAAGAAgAAAAhANO00Tl3AgAAWgUAAA4A&#10;AAAAAAAAAAAAAAAALgIAAGRycy9lMm9Eb2MueG1sUEsBAi0AFAAGAAgAAAAhANGSUcPfAAAACQEA&#10;AA8AAAAAAAAAAAAAAAAA0QQAAGRycy9kb3ducmV2LnhtbFBLBQYAAAAABAAEAPMAAADdBQAAAAA=&#10;" o:allowoverlap="f" filled="f" stroked="f" strokeweight=".5pt">
                <v:textbox inset="0,0,0,0">
                  <w:txbxContent>
                    <w:p w:rsidR="00F833D6" w:rsidRDefault="00F833D6">
                      <w:pPr>
                        <w:pStyle w:val="ContactHeading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CB102E6" wp14:editId="6DC8FE81">
                            <wp:extent cx="762000" cy="945027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ibrary symbo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571" cy="953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7FFA" w:rsidRPr="00D84183" w:rsidRDefault="000C1876">
                      <w:pPr>
                        <w:pStyle w:val="ContactHeading"/>
                        <w:rPr>
                          <w:color w:val="2E6279" w:themeColor="accent4" w:themeShade="BF"/>
                        </w:rPr>
                      </w:pPr>
                      <w:r w:rsidRPr="00D84183">
                        <w:rPr>
                          <w:color w:val="2E6279" w:themeColor="accent4" w:themeShade="BF"/>
                        </w:rPr>
                        <w:t>Contact Us</w:t>
                      </w:r>
                    </w:p>
                    <w:sdt>
                      <w:sdtPr>
                        <w:alias w:val="Company Address"/>
                        <w:tag w:val=""/>
                        <w:id w:val="-92780409"/>
                        <w:dataBinding w:prefixMappings="xmlns:ns0='http://schemas.microsoft.com/office/2006/coverPageProps' " w:xpath="/ns0:CoverPageProperties[1]/ns0:CompanyAddress[1]" w:storeItemID="{55AF091B-3C7A-41E3-B477-F2FDAA23CFDA}"/>
                        <w15:appearance w15:val="hidden"/>
                        <w:text w:multiLine="1"/>
                      </w:sdtPr>
                      <w:sdtEndPr/>
                      <w:sdtContent>
                        <w:p w:rsidR="00187FFA" w:rsidRDefault="00E35829">
                          <w:pPr>
                            <w:pStyle w:val="ContactInfo"/>
                          </w:pPr>
                          <w:r>
                            <w:t>22 N Main St, PO Box 128, Stockton</w:t>
                          </w:r>
                        </w:p>
                      </w:sdtContent>
                    </w:sdt>
                    <w:p w:rsidR="00E35829" w:rsidRDefault="00E35829">
                      <w:pPr>
                        <w:pStyle w:val="ContactInfo"/>
                      </w:pPr>
                      <w:r>
                        <w:t>595-3323</w:t>
                      </w:r>
                    </w:p>
                    <w:p w:rsidR="00187FFA" w:rsidRDefault="00E35829">
                      <w:pPr>
                        <w:pStyle w:val="ContactInfo"/>
                      </w:pPr>
                      <w:r>
                        <w:t xml:space="preserve">18 Maple St, PO Box 384, </w:t>
                      </w:r>
                      <w:proofErr w:type="spellStart"/>
                      <w:r>
                        <w:t>Cassadaga</w:t>
                      </w:r>
                      <w:proofErr w:type="spellEnd"/>
                    </w:p>
                    <w:p w:rsidR="00E35829" w:rsidRDefault="00E35829">
                      <w:pPr>
                        <w:pStyle w:val="ContactInfo"/>
                      </w:pPr>
                      <w:r>
                        <w:t>595-3822</w:t>
                      </w:r>
                    </w:p>
                    <w:p w:rsidR="00187FFA" w:rsidRDefault="00E35829">
                      <w:pPr>
                        <w:pStyle w:val="ContactInfo"/>
                      </w:pPr>
                      <w:r>
                        <w:t>seymourlibrary@cclslib.org</w:t>
                      </w:r>
                    </w:p>
                    <w:p w:rsidR="00187FFA" w:rsidRDefault="00E35829">
                      <w:pPr>
                        <w:pStyle w:val="ContactInfo"/>
                      </w:pPr>
                      <w:r>
                        <w:t>stocktonlibrary.weebly.com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943CC" w:rsidRPr="00305D16" w:rsidSect="00C66D8A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C2262"/>
    <w:multiLevelType w:val="multilevel"/>
    <w:tmpl w:val="A2BA6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503FA"/>
    <w:multiLevelType w:val="multilevel"/>
    <w:tmpl w:val="90C0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682923"/>
    <w:multiLevelType w:val="multilevel"/>
    <w:tmpl w:val="BFDCD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273C43"/>
    <w:multiLevelType w:val="hybridMultilevel"/>
    <w:tmpl w:val="B0925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0D0959"/>
    <w:multiLevelType w:val="multilevel"/>
    <w:tmpl w:val="85B4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482749"/>
    <w:multiLevelType w:val="hybridMultilevel"/>
    <w:tmpl w:val="C88C1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8A105D"/>
    <w:multiLevelType w:val="multilevel"/>
    <w:tmpl w:val="CA62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29"/>
    <w:rsid w:val="000063FA"/>
    <w:rsid w:val="000C1876"/>
    <w:rsid w:val="00174338"/>
    <w:rsid w:val="00187FFA"/>
    <w:rsid w:val="001E019C"/>
    <w:rsid w:val="00247F4A"/>
    <w:rsid w:val="00283165"/>
    <w:rsid w:val="00305D16"/>
    <w:rsid w:val="0031165D"/>
    <w:rsid w:val="003F68F1"/>
    <w:rsid w:val="00506C07"/>
    <w:rsid w:val="00536D1C"/>
    <w:rsid w:val="005F59A4"/>
    <w:rsid w:val="00614BB5"/>
    <w:rsid w:val="007A432D"/>
    <w:rsid w:val="008A2B0C"/>
    <w:rsid w:val="00B943CC"/>
    <w:rsid w:val="00BC0907"/>
    <w:rsid w:val="00BC4443"/>
    <w:rsid w:val="00C66D8A"/>
    <w:rsid w:val="00C7425F"/>
    <w:rsid w:val="00CF6001"/>
    <w:rsid w:val="00D84183"/>
    <w:rsid w:val="00E35829"/>
    <w:rsid w:val="00F8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897678-1806-4F02-A230-9B382247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character" w:styleId="Strong">
    <w:name w:val="Strong"/>
    <w:basedOn w:val="DefaultParagraphFont"/>
    <w:uiPriority w:val="22"/>
    <w:unhideWhenUsed/>
    <w:qFormat/>
    <w:rPr>
      <w:b/>
      <w:bCs/>
      <w:color w:val="5A5A5A" w:themeColor="text1" w:themeTint="A5"/>
    </w:r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tion">
    <w:name w:val="Organiz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ListParagraph">
    <w:name w:val="List Paragraph"/>
    <w:basedOn w:val="Normal"/>
    <w:uiPriority w:val="34"/>
    <w:unhideWhenUsed/>
    <w:qFormat/>
    <w:rsid w:val="00F83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774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387412976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349260445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185699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42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11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4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3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622201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91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6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9975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469985349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41741211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1731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9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88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2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80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6016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70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298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8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1478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1541210562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69638930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10010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57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51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11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086499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1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61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6453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1563828984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1821385089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38714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41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9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41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72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514149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093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41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2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1784">
              <w:marLeft w:val="0"/>
              <w:marRight w:val="0"/>
              <w:marTop w:val="0"/>
              <w:marBottom w:val="0"/>
              <w:divBdr>
                <w:top w:val="single" w:sz="48" w:space="0" w:color="000000"/>
                <w:left w:val="single" w:sz="48" w:space="0" w:color="000000"/>
                <w:bottom w:val="single" w:sz="48" w:space="0" w:color="000000"/>
                <w:right w:val="single" w:sz="48" w:space="0" w:color="000000"/>
              </w:divBdr>
              <w:divsChild>
                <w:div w:id="1470707879">
                  <w:marLeft w:val="0"/>
                  <w:marRight w:val="0"/>
                  <w:marTop w:val="0"/>
                  <w:marBottom w:val="0"/>
                  <w:divBdr>
                    <w:top w:val="single" w:sz="6" w:space="0" w:color="444444"/>
                    <w:left w:val="single" w:sz="6" w:space="0" w:color="444444"/>
                    <w:bottom w:val="single" w:sz="6" w:space="0" w:color="444444"/>
                    <w:right w:val="single" w:sz="6" w:space="0" w:color="444444"/>
                  </w:divBdr>
                  <w:divsChild>
                    <w:div w:id="67819294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4485C7"/>
                        <w:left w:val="single" w:sz="48" w:space="0" w:color="4485C7"/>
                        <w:bottom w:val="single" w:sz="48" w:space="0" w:color="4485C7"/>
                        <w:right w:val="single" w:sz="48" w:space="0" w:color="4485C7"/>
                      </w:divBdr>
                      <w:divsChild>
                        <w:div w:id="206282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8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3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08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857435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778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710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Newsletter(2)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22 N Main St, PO Box 128, Stockton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Newsletter(2)</Template>
  <TotalTime>167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keywords/>
  <cp:lastModifiedBy>Staff</cp:lastModifiedBy>
  <cp:revision>6</cp:revision>
  <cp:lastPrinted>2019-12-30T18:11:00Z</cp:lastPrinted>
  <dcterms:created xsi:type="dcterms:W3CDTF">2019-11-09T18:13:00Z</dcterms:created>
  <dcterms:modified xsi:type="dcterms:W3CDTF">2019-12-30T18:12:00Z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